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B3A" w:rsidRDefault="001F3B3A" w:rsidP="0088176A">
      <w:pPr>
        <w:ind w:left="5245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Главному </w:t>
      </w:r>
      <w:r>
        <w:rPr>
          <w:rFonts w:ascii="Times New Roman" w:hAnsi="Times New Roman" w:cs="Times New Roman"/>
          <w:sz w:val="28"/>
          <w:szCs w:val="28"/>
        </w:rPr>
        <w:t xml:space="preserve">врачу КГБУЗ «Каменская МБ» </w:t>
      </w:r>
    </w:p>
    <w:p w:rsidR="001F3B3A" w:rsidRDefault="001F3B3A" w:rsidP="0088176A">
      <w:pPr>
        <w:ind w:left="5245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С.А. Шитовой</w:t>
      </w:r>
    </w:p>
    <w:p w:rsidR="001F3B3A" w:rsidRDefault="001F3B3A" w:rsidP="0088176A">
      <w:pPr>
        <w:ind w:left="5245" w:firstLine="0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sz w:val="20"/>
          <w:szCs w:val="20"/>
        </w:rPr>
        <w:t>(должность, наименование организации)</w:t>
      </w:r>
    </w:p>
    <w:p w:rsidR="001F3B3A" w:rsidRDefault="001F3B3A" w:rsidP="0088176A">
      <w:pPr>
        <w:ind w:left="5245" w:firstLine="0"/>
        <w:rPr>
          <w:rFonts w:ascii="Times New Roman" w:hAnsi="Times New Roman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</w:rPr>
        <w:t>_______________________________</w:t>
      </w:r>
    </w:p>
    <w:p w:rsidR="001F3B3A" w:rsidRDefault="001F3B3A" w:rsidP="0088176A">
      <w:pPr>
        <w:ind w:left="5245" w:firstLine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имя, отчество, должность, контактный телефон)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106"/>
      <w:bookmarkEnd w:id="1"/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факте обращения в целях склонения работника к совершению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коррупционных правонарушений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Настоящим уведомляю, что: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(описание обстоятельств, при которых стало известно о случаях обращения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работнику в связи с исполнением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 должностных обязанностей каких-либо лиц в целях склонения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его к совершению коррупционных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правонарушений)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(дата, место, время)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(подробные сведения о коррупционных правонарушениях, которые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должен был бы совершить работник по просьбе обратившихся лиц)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(все известные сведения о физическом (юридическом) лице, склоняющем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коррупционному правонарушению)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(способ и обстоятельства склонения к коррупционному правонарушению,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информация об отказе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(согласии) работника принять предложение лица о совершении коррупционного</w:t>
      </w:r>
    </w:p>
    <w:p w:rsidR="001F3B3A" w:rsidRDefault="001F3B3A" w:rsidP="008817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правонарушения)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                              ______________________________</w:t>
      </w:r>
    </w:p>
    <w:p w:rsidR="001F3B3A" w:rsidRDefault="001F3B3A" w:rsidP="0088176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(подпись)                                      (инициалы и фамилия)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(дата)</w:t>
      </w: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F3B3A" w:rsidRDefault="001F3B3A" w:rsidP="008817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Регистрация: № _______________ от «_____» ____________________ 20________ г.</w:t>
      </w:r>
    </w:p>
    <w:p w:rsidR="001F3B3A" w:rsidRDefault="001F3B3A"/>
    <w:sectPr w:rsidR="001F3B3A" w:rsidSect="00100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278C"/>
    <w:rsid w:val="00100CA4"/>
    <w:rsid w:val="001F3B3A"/>
    <w:rsid w:val="00453409"/>
    <w:rsid w:val="007D7B25"/>
    <w:rsid w:val="0088176A"/>
    <w:rsid w:val="009A278C"/>
    <w:rsid w:val="00E965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76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8176A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4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282</Words>
  <Characters>1611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Юрист_2</dc:creator>
  <cp:keywords/>
  <dc:description/>
  <cp:lastModifiedBy>Urist</cp:lastModifiedBy>
  <cp:revision>3</cp:revision>
  <dcterms:created xsi:type="dcterms:W3CDTF">2023-03-15T03:25:00Z</dcterms:created>
  <dcterms:modified xsi:type="dcterms:W3CDTF">2025-01-27T08:06:00Z</dcterms:modified>
</cp:coreProperties>
</file>